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78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7"/>
        <w:gridCol w:w="430"/>
        <w:gridCol w:w="6417"/>
        <w:gridCol w:w="144"/>
        <w:gridCol w:w="430"/>
      </w:tblGrid>
      <w:tr w:rsidR="000172E5" w:rsidRPr="006535A5" w14:paraId="738F18BA" w14:textId="77777777" w:rsidTr="006535A5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4529E6FC" w14:textId="77777777" w:rsidR="000172E5" w:rsidRPr="006535A5" w:rsidRDefault="001B1E7D" w:rsidP="001B1E7D">
            <w:pPr>
              <w:pStyle w:val="Nagwek1"/>
              <w:outlineLvl w:val="0"/>
              <w:rPr>
                <w:rFonts w:ascii="Arial" w:hAnsi="Arial" w:cs="Arial"/>
              </w:rPr>
            </w:pPr>
            <w:r w:rsidRPr="006535A5">
              <w:rPr>
                <w:rFonts w:ascii="Arial" w:hAnsi="Arial" w:cs="Arial"/>
              </w:rPr>
              <w:t>Dane osobowe</w:t>
            </w:r>
          </w:p>
        </w:tc>
      </w:tr>
      <w:tr w:rsidR="000172E5" w:rsidRPr="006535A5" w14:paraId="234049EB" w14:textId="77777777" w:rsidTr="006535A5">
        <w:trPr>
          <w:gridAfter w:val="1"/>
          <w:wAfter w:w="206" w:type="pct"/>
        </w:trPr>
        <w:sdt>
          <w:sdtPr>
            <w:rPr>
              <w:rFonts w:ascii="Arial" w:hAnsi="Arial" w:cs="Arial"/>
            </w:r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51" w:type="pct"/>
                <w:gridSpan w:val="2"/>
                <w:tcBorders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3B486D7" w14:textId="77777777" w:rsidR="000172E5" w:rsidRPr="006535A5" w:rsidRDefault="007147D7" w:rsidP="006535A5">
                <w:pPr>
                  <w:pStyle w:val="Wcicienormalne"/>
                  <w:spacing w:before="0"/>
                  <w:ind w:left="174" w:hanging="142"/>
                  <w:rPr>
                    <w:rFonts w:ascii="Arial" w:hAnsi="Arial" w:cs="Arial"/>
                  </w:rPr>
                </w:pPr>
                <w:r w:rsidRPr="006535A5">
                  <w:rPr>
                    <w:rFonts w:ascii="Arial" w:hAnsi="Arial" w:cs="Arial"/>
                    <w:lang w:bidi="pl-PL"/>
                  </w:rPr>
                  <w:t>Imię</w:t>
                </w:r>
              </w:p>
            </w:tc>
          </w:sdtContent>
        </w:sdt>
        <w:tc>
          <w:tcPr>
            <w:tcW w:w="3143" w:type="pct"/>
            <w:gridSpan w:val="2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4FA5B5E7" w14:textId="77777777" w:rsidR="000172E5" w:rsidRPr="006535A5" w:rsidRDefault="000172E5" w:rsidP="006535A5">
            <w:pPr>
              <w:spacing w:before="0"/>
              <w:rPr>
                <w:rFonts w:ascii="Arial" w:hAnsi="Arial" w:cs="Arial"/>
              </w:rPr>
            </w:pPr>
          </w:p>
        </w:tc>
      </w:tr>
      <w:tr w:rsidR="000172E5" w:rsidRPr="006535A5" w14:paraId="05EFA5FA" w14:textId="77777777" w:rsidTr="006535A5">
        <w:trPr>
          <w:gridAfter w:val="1"/>
          <w:wAfter w:w="206" w:type="pct"/>
        </w:trPr>
        <w:tc>
          <w:tcPr>
            <w:tcW w:w="165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3AE601" w14:textId="77777777" w:rsidR="006535A5" w:rsidRDefault="00237AB9" w:rsidP="006535A5">
            <w:pPr>
              <w:pStyle w:val="Wcicienormalne"/>
              <w:spacing w:before="0"/>
              <w:ind w:left="174" w:hanging="14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535A5">
                  <w:rPr>
                    <w:rFonts w:ascii="Arial" w:hAnsi="Arial" w:cs="Arial"/>
                    <w:lang w:bidi="pl-PL"/>
                  </w:rPr>
                  <w:t>Nazwisko</w:t>
                </w:r>
              </w:sdtContent>
            </w:sdt>
            <w:r w:rsidR="006865CF" w:rsidRPr="006535A5">
              <w:rPr>
                <w:rFonts w:ascii="Arial" w:hAnsi="Arial" w:cs="Arial"/>
              </w:rPr>
              <w:t xml:space="preserve"> </w:t>
            </w:r>
          </w:p>
          <w:p w14:paraId="74607E88" w14:textId="00985D2B" w:rsidR="000172E5" w:rsidRPr="006535A5" w:rsidRDefault="006865CF" w:rsidP="006535A5">
            <w:pPr>
              <w:pStyle w:val="Wcicienormalne"/>
              <w:spacing w:before="0"/>
              <w:ind w:left="174" w:hanging="142"/>
              <w:rPr>
                <w:rFonts w:ascii="Arial" w:hAnsi="Arial" w:cs="Arial"/>
              </w:rPr>
            </w:pPr>
            <w:r w:rsidRPr="006535A5">
              <w:rPr>
                <w:rFonts w:ascii="Arial" w:hAnsi="Arial" w:cs="Arial"/>
                <w:sz w:val="20"/>
                <w:szCs w:val="20"/>
              </w:rPr>
              <w:t>(osoba</w:t>
            </w:r>
            <w:r w:rsidR="00E47687" w:rsidRPr="006535A5">
              <w:rPr>
                <w:rFonts w:ascii="Arial" w:hAnsi="Arial" w:cs="Arial"/>
                <w:sz w:val="20"/>
                <w:szCs w:val="20"/>
              </w:rPr>
              <w:t xml:space="preserve"> zgłaszająca noclegi</w:t>
            </w:r>
            <w:r w:rsidRPr="006535A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1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6535A5" w:rsidRDefault="000172E5" w:rsidP="006535A5">
            <w:pPr>
              <w:spacing w:before="0"/>
              <w:rPr>
                <w:rFonts w:ascii="Arial" w:hAnsi="Arial" w:cs="Arial"/>
              </w:rPr>
            </w:pPr>
          </w:p>
        </w:tc>
      </w:tr>
      <w:tr w:rsidR="00292898" w:rsidRPr="006535A5" w14:paraId="0028B6F9" w14:textId="77777777" w:rsidTr="006535A5">
        <w:trPr>
          <w:gridAfter w:val="1"/>
          <w:wAfter w:w="206" w:type="pct"/>
        </w:trPr>
        <w:tc>
          <w:tcPr>
            <w:tcW w:w="165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BF1A52" w14:textId="77777777" w:rsidR="00292898" w:rsidRPr="006535A5" w:rsidRDefault="00237AB9" w:rsidP="006535A5">
            <w:pPr>
              <w:pStyle w:val="Wcicienormalne"/>
              <w:spacing w:before="0"/>
              <w:ind w:left="174" w:hanging="14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535A5">
                  <w:rPr>
                    <w:rFonts w:ascii="Arial" w:hAnsi="Arial" w:cs="Arial"/>
                    <w:lang w:bidi="pl-PL"/>
                  </w:rPr>
                  <w:t>Telefon komórkowy</w:t>
                </w:r>
              </w:sdtContent>
            </w:sdt>
            <w:r w:rsidR="00292898" w:rsidRPr="006535A5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1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6535A5" w:rsidRDefault="00292898" w:rsidP="006535A5">
            <w:pPr>
              <w:spacing w:before="0"/>
              <w:rPr>
                <w:rFonts w:ascii="Arial" w:hAnsi="Arial" w:cs="Arial"/>
              </w:rPr>
            </w:pPr>
          </w:p>
        </w:tc>
      </w:tr>
      <w:tr w:rsidR="000172E5" w:rsidRPr="006535A5" w14:paraId="43CAB2F7" w14:textId="77777777" w:rsidTr="006535A5">
        <w:trPr>
          <w:gridAfter w:val="1"/>
          <w:wAfter w:w="206" w:type="pct"/>
        </w:trPr>
        <w:tc>
          <w:tcPr>
            <w:tcW w:w="165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001173" w14:textId="523839CA" w:rsidR="006865CF" w:rsidRPr="006535A5" w:rsidRDefault="00237AB9" w:rsidP="006535A5">
            <w:pPr>
              <w:pStyle w:val="Wcicienormalne"/>
              <w:spacing w:before="0"/>
              <w:ind w:left="174" w:hanging="14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535A5">
                  <w:rPr>
                    <w:rFonts w:ascii="Arial" w:hAnsi="Arial" w:cs="Arial"/>
                    <w:lang w:bidi="pl-PL"/>
                  </w:rPr>
                  <w:t>Adres e-mail</w:t>
                </w:r>
              </w:sdtContent>
            </w:sdt>
            <w:r w:rsidR="00D47FFE" w:rsidRPr="006535A5">
              <w:rPr>
                <w:rFonts w:ascii="Arial" w:hAnsi="Arial" w:cs="Arial"/>
              </w:rPr>
              <w:t xml:space="preserve"> </w:t>
            </w:r>
            <w:r w:rsidR="006865CF" w:rsidRPr="006535A5">
              <w:rPr>
                <w:rFonts w:ascii="Arial" w:hAnsi="Arial" w:cs="Arial"/>
              </w:rPr>
              <w:t>(</w:t>
            </w:r>
            <w:r w:rsidR="006865CF" w:rsidRPr="006535A5">
              <w:rPr>
                <w:rFonts w:ascii="Arial" w:hAnsi="Arial" w:cs="Arial"/>
                <w:sz w:val="20"/>
                <w:szCs w:val="20"/>
              </w:rPr>
              <w:t>na ten adres zostanie wysłana wiadomość dot. zezwolenia na nocleg</w:t>
            </w:r>
            <w:r w:rsidR="006865CF" w:rsidRPr="006535A5">
              <w:rPr>
                <w:rFonts w:ascii="Arial" w:hAnsi="Arial" w:cs="Arial"/>
              </w:rPr>
              <w:t>)</w:t>
            </w:r>
          </w:p>
        </w:tc>
        <w:tc>
          <w:tcPr>
            <w:tcW w:w="31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5EAA3BF3" w14:textId="77777777" w:rsidR="000172E5" w:rsidRPr="006535A5" w:rsidRDefault="000172E5" w:rsidP="006535A5">
            <w:pPr>
              <w:spacing w:before="0"/>
              <w:rPr>
                <w:rFonts w:ascii="Arial" w:hAnsi="Arial" w:cs="Arial"/>
              </w:rPr>
            </w:pPr>
          </w:p>
        </w:tc>
      </w:tr>
      <w:tr w:rsidR="000172E5" w:rsidRPr="006535A5" w14:paraId="3C5FED74" w14:textId="77777777" w:rsidTr="006535A5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08338AC9" w14:textId="77777777" w:rsidR="000172E5" w:rsidRPr="006535A5" w:rsidRDefault="001B1E7D" w:rsidP="001B1E7D">
            <w:pPr>
              <w:pStyle w:val="Nagwek1"/>
              <w:outlineLvl w:val="0"/>
              <w:rPr>
                <w:rFonts w:ascii="Arial" w:hAnsi="Arial" w:cs="Arial"/>
              </w:rPr>
            </w:pPr>
            <w:r w:rsidRPr="006535A5">
              <w:rPr>
                <w:rFonts w:ascii="Arial" w:hAnsi="Arial" w:cs="Arial"/>
              </w:rPr>
              <w:t xml:space="preserve">Dane </w:t>
            </w:r>
            <w:r w:rsidR="007A5FB5" w:rsidRPr="006535A5">
              <w:rPr>
                <w:rFonts w:ascii="Arial" w:hAnsi="Arial" w:cs="Arial"/>
              </w:rPr>
              <w:t>nt. noclegów</w:t>
            </w:r>
          </w:p>
        </w:tc>
      </w:tr>
      <w:tr w:rsidR="000172E5" w:rsidRPr="006535A5" w14:paraId="3DB7C705" w14:textId="77777777" w:rsidTr="006535A5">
        <w:trPr>
          <w:gridAfter w:val="2"/>
          <w:wAfter w:w="275" w:type="pct"/>
        </w:trPr>
        <w:tc>
          <w:tcPr>
            <w:tcW w:w="1445" w:type="pct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72549F7" w14:textId="77777777" w:rsidR="000172E5" w:rsidRPr="006535A5" w:rsidRDefault="006865CF" w:rsidP="00D47FFE">
            <w:pPr>
              <w:pStyle w:val="Wcicienormalne"/>
              <w:ind w:left="174" w:hanging="142"/>
              <w:rPr>
                <w:rFonts w:ascii="Arial" w:hAnsi="Arial" w:cs="Arial"/>
              </w:rPr>
            </w:pPr>
            <w:r w:rsidRPr="006535A5">
              <w:rPr>
                <w:rFonts w:ascii="Arial" w:hAnsi="Arial" w:cs="Arial"/>
              </w:rPr>
              <w:t xml:space="preserve">Liczba noclegów </w:t>
            </w:r>
            <w:r w:rsidR="00A85EA0" w:rsidRPr="006535A5">
              <w:rPr>
                <w:rFonts w:ascii="Arial" w:hAnsi="Arial" w:cs="Arial"/>
              </w:rPr>
              <w:t>(</w:t>
            </w:r>
            <w:r w:rsidRPr="006535A5">
              <w:rPr>
                <w:rFonts w:ascii="Arial" w:hAnsi="Arial" w:cs="Arial"/>
              </w:rPr>
              <w:t>daty)</w:t>
            </w:r>
          </w:p>
        </w:tc>
        <w:tc>
          <w:tcPr>
            <w:tcW w:w="3280" w:type="pct"/>
            <w:gridSpan w:val="2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7C9365DD" w14:textId="77777777" w:rsidR="000172E5" w:rsidRPr="006535A5" w:rsidRDefault="000172E5" w:rsidP="00311D4F">
            <w:pPr>
              <w:rPr>
                <w:rFonts w:ascii="Arial" w:hAnsi="Arial" w:cs="Arial"/>
              </w:rPr>
            </w:pPr>
          </w:p>
        </w:tc>
      </w:tr>
      <w:tr w:rsidR="000172E5" w:rsidRPr="006535A5" w14:paraId="6CC25DE8" w14:textId="77777777" w:rsidTr="006535A5">
        <w:trPr>
          <w:gridAfter w:val="2"/>
          <w:wAfter w:w="275" w:type="pct"/>
        </w:trPr>
        <w:tc>
          <w:tcPr>
            <w:tcW w:w="14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5AEED8" w14:textId="77777777" w:rsidR="000172E5" w:rsidRPr="006535A5" w:rsidRDefault="006865CF" w:rsidP="00D47FFE">
            <w:pPr>
              <w:pStyle w:val="Wcicienormalne"/>
              <w:ind w:left="174" w:hanging="142"/>
              <w:rPr>
                <w:rFonts w:ascii="Arial" w:hAnsi="Arial" w:cs="Arial"/>
              </w:rPr>
            </w:pPr>
            <w:r w:rsidRPr="006535A5">
              <w:rPr>
                <w:rFonts w:ascii="Arial" w:hAnsi="Arial" w:cs="Arial"/>
              </w:rPr>
              <w:t>Liczba osób</w:t>
            </w:r>
          </w:p>
        </w:tc>
        <w:tc>
          <w:tcPr>
            <w:tcW w:w="32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6535A5" w:rsidRDefault="000172E5" w:rsidP="00311D4F">
            <w:pPr>
              <w:rPr>
                <w:rFonts w:ascii="Arial" w:hAnsi="Arial" w:cs="Arial"/>
              </w:rPr>
            </w:pPr>
          </w:p>
        </w:tc>
      </w:tr>
      <w:tr w:rsidR="00864864" w:rsidRPr="006535A5" w14:paraId="3130B6CA" w14:textId="77777777" w:rsidTr="006535A5">
        <w:trPr>
          <w:gridAfter w:val="2"/>
          <w:wAfter w:w="275" w:type="pct"/>
        </w:trPr>
        <w:tc>
          <w:tcPr>
            <w:tcW w:w="4725" w:type="pct"/>
            <w:gridSpan w:val="3"/>
            <w:tcBorders>
              <w:top w:val="single" w:sz="4" w:space="0" w:color="auto"/>
            </w:tcBorders>
            <w:vAlign w:val="bottom"/>
          </w:tcPr>
          <w:p w14:paraId="5E8F0E9E" w14:textId="261426F8" w:rsidR="00864864" w:rsidRPr="006535A5" w:rsidRDefault="006535A5" w:rsidP="008648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Planowane miejsce biwakowania</w:t>
            </w:r>
            <w:r w:rsidR="00864864" w:rsidRPr="006535A5">
              <w:rPr>
                <w:rFonts w:ascii="Arial" w:hAnsi="Arial" w:cs="Arial"/>
              </w:rPr>
              <w:t xml:space="preserve"> </w:t>
            </w:r>
            <w:r w:rsidR="00864864" w:rsidRPr="006535A5">
              <w:rPr>
                <w:rFonts w:ascii="Arial" w:hAnsi="Arial" w:cs="Arial"/>
                <w:u w:val="single"/>
              </w:rPr>
              <w:t>obszar Piaseczno</w:t>
            </w:r>
            <w:r w:rsidR="00864864" w:rsidRPr="006535A5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380404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864" w:rsidRPr="006535A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   </w:t>
            </w:r>
            <w:r w:rsidR="00864864" w:rsidRPr="006535A5">
              <w:rPr>
                <w:rFonts w:ascii="Arial" w:hAnsi="Arial" w:cs="Arial"/>
              </w:rPr>
              <w:t xml:space="preserve"> </w:t>
            </w:r>
            <w:r w:rsidR="00864864" w:rsidRPr="006535A5">
              <w:rPr>
                <w:rFonts w:ascii="Arial" w:hAnsi="Arial" w:cs="Arial"/>
                <w:u w:val="single"/>
              </w:rPr>
              <w:t>obszar Komorze</w:t>
            </w:r>
            <w:r w:rsidR="00864864" w:rsidRPr="006535A5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353341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864" w:rsidRPr="006535A5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</w:tr>
      <w:tr w:rsidR="006535A5" w:rsidRPr="006535A5" w14:paraId="78B17D8B" w14:textId="77777777" w:rsidTr="006535A5">
        <w:trPr>
          <w:gridAfter w:val="2"/>
          <w:wAfter w:w="275" w:type="pct"/>
        </w:trPr>
        <w:tc>
          <w:tcPr>
            <w:tcW w:w="1445" w:type="pct"/>
            <w:vMerge w:val="restar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97E100A" w14:textId="663CC3F8" w:rsidR="006535A5" w:rsidRPr="006535A5" w:rsidRDefault="006535A5" w:rsidP="00D47FFE">
            <w:pPr>
              <w:pStyle w:val="Wcicienormalne"/>
              <w:ind w:left="174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Lokalizacja </w:t>
            </w:r>
          </w:p>
        </w:tc>
        <w:tc>
          <w:tcPr>
            <w:tcW w:w="3280" w:type="pct"/>
            <w:gridSpan w:val="2"/>
            <w:tcBorders>
              <w:left w:val="single" w:sz="4" w:space="0" w:color="auto"/>
            </w:tcBorders>
            <w:vAlign w:val="center"/>
          </w:tcPr>
          <w:p w14:paraId="743A3934" w14:textId="77777777" w:rsidR="006535A5" w:rsidRPr="006535A5" w:rsidRDefault="006535A5" w:rsidP="00311D4F">
            <w:pPr>
              <w:rPr>
                <w:rFonts w:ascii="Arial" w:hAnsi="Arial" w:cs="Arial"/>
              </w:rPr>
            </w:pPr>
          </w:p>
        </w:tc>
      </w:tr>
      <w:tr w:rsidR="006535A5" w:rsidRPr="006535A5" w14:paraId="07C372A5" w14:textId="77777777" w:rsidTr="006535A5">
        <w:trPr>
          <w:gridAfter w:val="2"/>
          <w:wAfter w:w="275" w:type="pct"/>
        </w:trPr>
        <w:tc>
          <w:tcPr>
            <w:tcW w:w="1445" w:type="pct"/>
            <w:vMerge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922B9EF" w14:textId="77777777" w:rsidR="006535A5" w:rsidRPr="006535A5" w:rsidRDefault="006535A5" w:rsidP="00D47FFE">
            <w:pPr>
              <w:pStyle w:val="Wcicienormalne"/>
              <w:ind w:left="174" w:hanging="142"/>
              <w:rPr>
                <w:rFonts w:ascii="Arial" w:hAnsi="Arial" w:cs="Arial"/>
              </w:rPr>
            </w:pPr>
          </w:p>
        </w:tc>
        <w:tc>
          <w:tcPr>
            <w:tcW w:w="3280" w:type="pct"/>
            <w:gridSpan w:val="2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1443CAB0" w14:textId="77777777" w:rsidR="006535A5" w:rsidRPr="006535A5" w:rsidRDefault="006535A5" w:rsidP="00311D4F">
            <w:pPr>
              <w:rPr>
                <w:rFonts w:ascii="Arial" w:hAnsi="Arial" w:cs="Arial"/>
              </w:rPr>
            </w:pPr>
          </w:p>
        </w:tc>
      </w:tr>
      <w:tr w:rsidR="00F14611" w:rsidRPr="006535A5" w14:paraId="45C7D718" w14:textId="77777777" w:rsidTr="006535A5">
        <w:tc>
          <w:tcPr>
            <w:tcW w:w="5000" w:type="pct"/>
            <w:gridSpan w:val="5"/>
            <w:vAlign w:val="bottom"/>
          </w:tcPr>
          <w:p w14:paraId="6F525D07" w14:textId="4D4F3197" w:rsidR="00F14611" w:rsidRPr="006535A5" w:rsidRDefault="00237AB9" w:rsidP="00F14611">
            <w:pPr>
              <w:spacing w:after="12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Arial" w:hAnsi="Arial" w:cs="Arial"/>
                </w:r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4864" w:rsidRPr="006535A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F14611" w:rsidRPr="006535A5">
              <w:rPr>
                <w:rFonts w:ascii="Arial" w:hAnsi="Arial" w:cs="Arial"/>
              </w:rPr>
              <w:t xml:space="preserve"> Zapoznałem się regul</w:t>
            </w:r>
            <w:r w:rsidR="00864864" w:rsidRPr="006535A5">
              <w:rPr>
                <w:rFonts w:ascii="Arial" w:hAnsi="Arial" w:cs="Arial"/>
              </w:rPr>
              <w:t>aminem obowiązującym na obszarach objętych</w:t>
            </w:r>
            <w:r w:rsidR="00F14611" w:rsidRPr="006535A5">
              <w:rPr>
                <w:rFonts w:ascii="Arial" w:hAnsi="Arial" w:cs="Arial"/>
              </w:rPr>
              <w:t xml:space="preserve"> programem „Zano</w:t>
            </w:r>
            <w:bookmarkStart w:id="0" w:name="_GoBack"/>
            <w:bookmarkEnd w:id="0"/>
            <w:r w:rsidR="00F14611" w:rsidRPr="006535A5">
              <w:rPr>
                <w:rFonts w:ascii="Arial" w:hAnsi="Arial" w:cs="Arial"/>
              </w:rPr>
              <w:t>cuj w lesie” ………………</w:t>
            </w:r>
            <w:r w:rsidR="006535A5">
              <w:rPr>
                <w:rFonts w:ascii="Arial" w:hAnsi="Arial" w:cs="Arial"/>
              </w:rPr>
              <w:t>………………………</w:t>
            </w:r>
            <w:r w:rsidR="00864864" w:rsidRPr="006535A5">
              <w:rPr>
                <w:rFonts w:ascii="Arial" w:hAnsi="Arial" w:cs="Arial"/>
              </w:rPr>
              <w:t>………/podpis/</w:t>
            </w:r>
          </w:p>
        </w:tc>
      </w:tr>
    </w:tbl>
    <w:p w14:paraId="62F583BB" w14:textId="5A520FC2" w:rsidR="00F14611" w:rsidRPr="006535A5" w:rsidRDefault="00F14611" w:rsidP="00F14611">
      <w:pPr>
        <w:widowControl w:val="0"/>
        <w:spacing w:before="0" w:after="0" w:line="276" w:lineRule="auto"/>
        <w:jc w:val="both"/>
        <w:rPr>
          <w:rFonts w:ascii="Arial" w:eastAsia="Microsoft Sans Serif" w:hAnsi="Arial" w:cs="Arial"/>
          <w:color w:val="000000"/>
          <w:sz w:val="18"/>
          <w:szCs w:val="24"/>
          <w:lang w:eastAsia="pl-PL" w:bidi="pl-PL"/>
        </w:rPr>
      </w:pPr>
    </w:p>
    <w:p w14:paraId="7446AC85" w14:textId="240C094B" w:rsidR="00F14611" w:rsidRPr="006535A5" w:rsidRDefault="00F14611" w:rsidP="00F14611">
      <w:pPr>
        <w:widowControl w:val="0"/>
        <w:spacing w:before="0" w:after="0" w:line="276" w:lineRule="auto"/>
        <w:jc w:val="both"/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</w:pP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>W związku z wejściem w życia Rozporządzenia Parlamentu Europejskiego i Rady UE 2016/679 z 7 kwietnia 2016r. w sprawie ochrony osób fizycznych w związku z przetwarzaniem danych osobowych i w sprawie swobodnego przepływu takich danych oraz uchylenia dyrektywy 95/46/WE (ogólne rozporządzenie o ochronie danych - RODO) Dz. Urz. UE L 2016, Nr 119 informujemy:</w:t>
      </w:r>
    </w:p>
    <w:p w14:paraId="51236270" w14:textId="77777777" w:rsidR="008C10AE" w:rsidRPr="006535A5" w:rsidRDefault="00F14611" w:rsidP="00F14611">
      <w:pPr>
        <w:widowControl w:val="0"/>
        <w:spacing w:before="0" w:after="0" w:line="276" w:lineRule="auto"/>
        <w:jc w:val="both"/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</w:pP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 xml:space="preserve">Administratorem Pani/Pana danych osobowych jest </w:t>
      </w:r>
    </w:p>
    <w:p w14:paraId="5003F6D5" w14:textId="77777777" w:rsidR="008C10AE" w:rsidRPr="006535A5" w:rsidRDefault="00F14611" w:rsidP="00F14611">
      <w:pPr>
        <w:widowControl w:val="0"/>
        <w:spacing w:before="0" w:after="0" w:line="276" w:lineRule="auto"/>
        <w:jc w:val="both"/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</w:pP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 xml:space="preserve">Nadleśnictwo Czaplinek z siedzibą: ul. Kalinowa 1, 78-550 Czaplinek tel. 943755043,  </w:t>
      </w:r>
    </w:p>
    <w:p w14:paraId="05E8B186" w14:textId="55845028" w:rsidR="00F14611" w:rsidRPr="006535A5" w:rsidRDefault="00F14611" w:rsidP="00F14611">
      <w:pPr>
        <w:widowControl w:val="0"/>
        <w:spacing w:before="0" w:after="0" w:line="276" w:lineRule="auto"/>
        <w:jc w:val="both"/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</w:pP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 xml:space="preserve">adres e-mail </w:t>
      </w:r>
      <w:hyperlink r:id="rId11" w:history="1">
        <w:r w:rsidRPr="006535A5">
          <w:rPr>
            <w:rStyle w:val="Hipercze"/>
            <w:rFonts w:ascii="Arial" w:eastAsia="Microsoft Sans Serif" w:hAnsi="Arial" w:cs="Arial"/>
            <w:sz w:val="22"/>
            <w:szCs w:val="24"/>
            <w:lang w:eastAsia="pl-PL" w:bidi="pl-PL"/>
          </w:rPr>
          <w:t>czaplinek@szczecinek.lasy.gov.pl</w:t>
        </w:r>
      </w:hyperlink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 xml:space="preserve">. </w:t>
      </w:r>
    </w:p>
    <w:p w14:paraId="53AC12F1" w14:textId="597D8DC4" w:rsidR="00F14611" w:rsidRPr="006535A5" w:rsidRDefault="00F14611" w:rsidP="00F14611">
      <w:pPr>
        <w:widowControl w:val="0"/>
        <w:spacing w:before="0" w:after="0" w:line="276" w:lineRule="auto"/>
        <w:jc w:val="both"/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</w:pP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 xml:space="preserve">Administrator wyznaczył Inspektora ochrony danych z którym można skontaktować się poprzez e-mail </w:t>
      </w:r>
      <w:hyperlink r:id="rId12" w:history="1">
        <w:r w:rsidRPr="006535A5">
          <w:rPr>
            <w:rFonts w:ascii="Arial" w:eastAsia="Microsoft Sans Serif" w:hAnsi="Arial" w:cs="Arial"/>
            <w:color w:val="0563C1"/>
            <w:sz w:val="22"/>
            <w:szCs w:val="24"/>
            <w:u w:val="single"/>
            <w:lang w:eastAsia="pl-PL" w:bidi="pl-PL"/>
          </w:rPr>
          <w:t>iod@comp-net.pl</w:t>
        </w:r>
      </w:hyperlink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>.</w:t>
      </w:r>
    </w:p>
    <w:p w14:paraId="0B5F7BB3" w14:textId="6ACA09ED" w:rsidR="00F14611" w:rsidRPr="006535A5" w:rsidRDefault="00F14611" w:rsidP="00F14611">
      <w:pPr>
        <w:widowControl w:val="0"/>
        <w:spacing w:before="0" w:after="0" w:line="276" w:lineRule="auto"/>
        <w:jc w:val="both"/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</w:pP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 xml:space="preserve">Pani/Pana dane osobowe przetwarzane są w celu obsługi programu Zanocuj w lesie </w:t>
      </w:r>
    </w:p>
    <w:p w14:paraId="691934D4" w14:textId="1B28079E" w:rsidR="00F14611" w:rsidRPr="006535A5" w:rsidRDefault="00F14611" w:rsidP="00F14611">
      <w:pPr>
        <w:widowControl w:val="0"/>
        <w:spacing w:before="0" w:after="0" w:line="276" w:lineRule="auto"/>
        <w:jc w:val="both"/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</w:pP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>Dalsze przechowywanie lub przetwarzanie danych możliwe jest jedynie w celach statystycznych i archiwalnych z zachowaniem terminów określonych przez przepisy prawa.</w:t>
      </w:r>
    </w:p>
    <w:tbl>
      <w:tblPr>
        <w:tblStyle w:val="Tabela-Siatka"/>
        <w:tblW w:w="555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21"/>
      </w:tblGrid>
      <w:tr w:rsidR="00F14611" w:rsidRPr="006535A5" w14:paraId="3824F684" w14:textId="77777777" w:rsidTr="00C2008D">
        <w:tc>
          <w:tcPr>
            <w:tcW w:w="4717" w:type="pct"/>
            <w:vAlign w:val="bottom"/>
          </w:tcPr>
          <w:p w14:paraId="4C496E9A" w14:textId="5695385D" w:rsidR="00F14611" w:rsidRPr="006535A5" w:rsidRDefault="00F14611" w:rsidP="006535A5">
            <w:pPr>
              <w:spacing w:line="480" w:lineRule="auto"/>
              <w:rPr>
                <w:rFonts w:ascii="Arial" w:hAnsi="Arial" w:cs="Arial"/>
                <w:color w:val="000000" w:themeColor="text1"/>
              </w:rPr>
            </w:pPr>
            <w:r w:rsidRPr="006535A5">
              <w:rPr>
                <w:rFonts w:ascii="Arial" w:hAnsi="Arial" w:cs="Arial"/>
                <w:color w:val="000000" w:themeColor="text1"/>
              </w:rPr>
              <w:t>Wyrażam zgodę na gromadzenie danych osobowych</w:t>
            </w:r>
            <w:r w:rsidRPr="006535A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……………………………………………</w:t>
            </w:r>
          </w:p>
        </w:tc>
      </w:tr>
    </w:tbl>
    <w:p w14:paraId="3E4E3D74" w14:textId="77777777" w:rsidR="00A95E69" w:rsidRPr="006535A5" w:rsidRDefault="00A95E69" w:rsidP="00F14611">
      <w:pPr>
        <w:spacing w:before="0" w:after="0"/>
        <w:rPr>
          <w:rFonts w:ascii="Arial" w:hAnsi="Arial" w:cs="Arial"/>
          <w:color w:val="333333" w:themeColor="accent6" w:themeShade="80"/>
          <w:sz w:val="14"/>
          <w:szCs w:val="30"/>
        </w:rPr>
      </w:pPr>
    </w:p>
    <w:sectPr w:rsidR="00A95E69" w:rsidRPr="006535A5" w:rsidSect="008C10AE">
      <w:headerReference w:type="default" r:id="rId13"/>
      <w:footerReference w:type="default" r:id="rId14"/>
      <w:pgSz w:w="11906" w:h="16838" w:code="9"/>
      <w:pgMar w:top="1134" w:right="1440" w:bottom="426" w:left="1440" w:header="284" w:footer="2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CC598E" w14:textId="77777777" w:rsidR="00237AB9" w:rsidRDefault="00237AB9" w:rsidP="000172E5">
      <w:pPr>
        <w:spacing w:after="0" w:line="240" w:lineRule="auto"/>
      </w:pPr>
      <w:r>
        <w:separator/>
      </w:r>
    </w:p>
  </w:endnote>
  <w:endnote w:type="continuationSeparator" w:id="0">
    <w:p w14:paraId="05EC0123" w14:textId="77777777" w:rsidR="00237AB9" w:rsidRDefault="00237AB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5A016F2-9CBB-4C7C-8A20-26AAAC75BCAC}"/>
    <w:embedBold r:id="rId2" w:fontKey="{FD47CCA2-BDD1-4D22-AE7B-CB90D4268A4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6834014F-D5AB-44E8-9A6D-6A69888D5E61}"/>
    <w:embedBold r:id="rId4" w:fontKey="{E6818894-0820-4126-BB7E-F7FDBA735A74}"/>
    <w:embedItalic r:id="rId5" w:fontKey="{9B452113-EC54-4FEC-9809-4963ED60EBA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3D9DC68D-420A-49A4-943E-D8D3447EBAC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A54C76FC-2516-4D34-86AA-511819907ED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EA572B91-282E-4246-BF95-AC054CFCB91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Regular r:id="rId9" w:fontKey="{A150A311-FEED-4621-B7BF-48D4EE1593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E846D4" w14:textId="77777777" w:rsidR="00237AB9" w:rsidRDefault="00237AB9" w:rsidP="000172E5">
      <w:pPr>
        <w:spacing w:after="0" w:line="240" w:lineRule="auto"/>
      </w:pPr>
      <w:r>
        <w:separator/>
      </w:r>
    </w:p>
  </w:footnote>
  <w:footnote w:type="continuationSeparator" w:id="0">
    <w:p w14:paraId="65347B9B" w14:textId="77777777" w:rsidR="00237AB9" w:rsidRDefault="00237AB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tblLook w:val="04A0" w:firstRow="1" w:lastRow="0" w:firstColumn="1" w:lastColumn="0" w:noHBand="0" w:noVBand="1"/>
    </w:tblPr>
    <w:tblGrid>
      <w:gridCol w:w="284"/>
      <w:gridCol w:w="9072"/>
    </w:tblGrid>
    <w:tr w:rsidR="00B337A2" w:rsidRPr="00637200" w14:paraId="0775A7C9" w14:textId="77777777" w:rsidTr="00F14611">
      <w:trPr>
        <w:trHeight w:val="725"/>
      </w:trPr>
      <w:tc>
        <w:tcPr>
          <w:tcW w:w="284" w:type="dxa"/>
          <w:vAlign w:val="center"/>
        </w:tcPr>
        <w:p w14:paraId="41742DDD" w14:textId="7EF2C7B8" w:rsidR="00B337A2" w:rsidRPr="00637200" w:rsidRDefault="00B337A2" w:rsidP="00637200">
          <w:pPr>
            <w:pStyle w:val="Nagwek"/>
          </w:pPr>
        </w:p>
      </w:tc>
      <w:tc>
        <w:tcPr>
          <w:tcW w:w="9072" w:type="dxa"/>
          <w:vAlign w:val="center"/>
        </w:tcPr>
        <w:p w14:paraId="0D8ED84A" w14:textId="4DBA2190" w:rsidR="006535A5" w:rsidRPr="006535A5" w:rsidRDefault="006535A5" w:rsidP="006535A5">
          <w:pPr>
            <w:pStyle w:val="Nagwek"/>
            <w:jc w:val="right"/>
            <w:rPr>
              <w:rFonts w:ascii="Arial" w:hAnsi="Arial" w:cs="Arial"/>
              <w:color w:val="333333" w:themeColor="accent6" w:themeShade="80"/>
              <w:sz w:val="20"/>
              <w:szCs w:val="20"/>
            </w:rPr>
          </w:pPr>
          <w:r w:rsidRPr="006535A5">
            <w:rPr>
              <w:rFonts w:ascii="Arial" w:hAnsi="Arial" w:cs="Arial"/>
              <w:color w:val="333333" w:themeColor="accent6" w:themeShade="80"/>
              <w:sz w:val="20"/>
              <w:szCs w:val="20"/>
            </w:rPr>
            <w:t xml:space="preserve">Załącznik nr 4 </w:t>
          </w:r>
        </w:p>
        <w:p w14:paraId="2110400B" w14:textId="4B0EB050" w:rsidR="00B337A2" w:rsidRPr="00F71B2C" w:rsidRDefault="00D47FFE" w:rsidP="00D47FFE">
          <w:pPr>
            <w:pStyle w:val="Nagwek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</w:t>
          </w:r>
          <w:r w:rsidR="00F14611">
            <w:rPr>
              <w:color w:val="333333" w:themeColor="accent6" w:themeShade="80"/>
              <w:sz w:val="30"/>
              <w:szCs w:val="30"/>
            </w:rPr>
            <w:t>w ramach p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  <w:r w:rsidR="00F14611">
            <w:rPr>
              <w:color w:val="333333" w:themeColor="accent6" w:themeShade="80"/>
              <w:sz w:val="30"/>
              <w:szCs w:val="30"/>
            </w:rPr>
            <w:t xml:space="preserve"> w Nadleśnictwie Czaplinek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37AB9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96101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535A5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4864"/>
    <w:rsid w:val="0086797B"/>
    <w:rsid w:val="008C10AE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47FFE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14611"/>
    <w:rsid w:val="00F71B2C"/>
    <w:rsid w:val="00FB6F52"/>
    <w:rsid w:val="00FC7475"/>
    <w:rsid w:val="00FE179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od@comp-net.p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zaplinek@szczecinek.lasy.gov.p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010E5C"/>
    <w:rsid w:val="00413332"/>
    <w:rsid w:val="0043313D"/>
    <w:rsid w:val="00632B8F"/>
    <w:rsid w:val="006D7532"/>
    <w:rsid w:val="00756A93"/>
    <w:rsid w:val="00782D0D"/>
    <w:rsid w:val="007F34AE"/>
    <w:rsid w:val="009903F3"/>
    <w:rsid w:val="00CA7B8E"/>
    <w:rsid w:val="00CB1552"/>
    <w:rsid w:val="00E75AAD"/>
    <w:rsid w:val="00F33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  <w:style w:type="paragraph" w:customStyle="1" w:styleId="668BE812021A4D7BA960C19A3F00E62A">
    <w:name w:val="668BE812021A4D7BA960C19A3F00E62A"/>
    <w:rsid w:val="00010E5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5488A94-8F60-4408-8899-2F50EBAB3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215</Words>
  <Characters>1291</Characters>
  <Application>Microsoft Office Word</Application>
  <DocSecurity>0</DocSecurity>
  <Lines>10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2021-03-14T21:46:00Z</dcterms:created>
  <dcterms:modified xsi:type="dcterms:W3CDTF">2021-03-15T09:19:00Z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